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99F9A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11CCA480" w14:textId="77777777" w:rsidR="00F90453" w:rsidRDefault="00723303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1E115659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2CF75E6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E9A0" w14:textId="77777777" w:rsidR="00222867" w:rsidRPr="00D635C4" w:rsidRDefault="006C1F77" w:rsidP="006C1F77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>משרד הבריאות</w:t>
            </w:r>
          </w:p>
        </w:tc>
      </w:tr>
      <w:tr w:rsidR="007548B0" w14:paraId="66E1D2BF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A2A6927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C852" w14:textId="77777777" w:rsidR="00222867" w:rsidRPr="00D635C4" w:rsidRDefault="00723303" w:rsidP="00DE68A0">
            <w:pPr>
              <w:bidi w:val="0"/>
            </w:pPr>
          </w:p>
        </w:tc>
      </w:tr>
      <w:tr w:rsidR="007548B0" w14:paraId="5AB0C102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05EC4E1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96E5" w14:textId="77777777" w:rsidR="00222867" w:rsidRDefault="006C1F77" w:rsidP="00DE68A0">
            <w:r>
              <w:rPr>
                <w:rFonts w:hint="cs"/>
                <w:rtl/>
              </w:rPr>
              <w:t>17/3/2020</w:t>
            </w:r>
          </w:p>
        </w:tc>
      </w:tr>
    </w:tbl>
    <w:p w14:paraId="49E94E94" w14:textId="77777777" w:rsidR="00332AFB" w:rsidRDefault="00723303" w:rsidP="00222867">
      <w:pPr>
        <w:rPr>
          <w:rtl/>
        </w:rPr>
      </w:pPr>
    </w:p>
    <w:p w14:paraId="16787057" w14:textId="77777777" w:rsidR="00222867" w:rsidRDefault="00723303" w:rsidP="00222867">
      <w:pPr>
        <w:rPr>
          <w:rtl/>
        </w:rPr>
      </w:pPr>
    </w:p>
    <w:p w14:paraId="257A74A7" w14:textId="77777777" w:rsidR="00222867" w:rsidRDefault="00723303" w:rsidP="00222867">
      <w:pPr>
        <w:rPr>
          <w:rtl/>
        </w:rPr>
      </w:pPr>
    </w:p>
    <w:p w14:paraId="65D9E33D" w14:textId="77777777" w:rsidR="00222867" w:rsidRDefault="00723303" w:rsidP="00222867">
      <w:pPr>
        <w:rPr>
          <w:rtl/>
        </w:rPr>
      </w:pPr>
    </w:p>
    <w:p w14:paraId="72EF7A51" w14:textId="77777777" w:rsidR="00222867" w:rsidRDefault="00723303" w:rsidP="00222867">
      <w:pPr>
        <w:rPr>
          <w:rtl/>
        </w:rPr>
      </w:pPr>
    </w:p>
    <w:p w14:paraId="6834697D" w14:textId="77777777" w:rsidR="00222867" w:rsidRDefault="00723303" w:rsidP="00222867">
      <w:pPr>
        <w:rPr>
          <w:rtl/>
        </w:rPr>
      </w:pPr>
    </w:p>
    <w:p w14:paraId="3DBFC830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016FA2DF" w14:textId="77777777" w:rsidR="00222867" w:rsidRDefault="00723303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32C7F8CA" w14:textId="77777777" w:rsidR="00222867" w:rsidRPr="00AF57E9" w:rsidRDefault="009B6B29" w:rsidP="00CF3CCC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CF3CCC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3CA02491" w14:textId="77777777" w:rsidR="00222867" w:rsidRPr="00AF57E9" w:rsidRDefault="00723303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48283B0A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6A7A315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6FED246C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C360" w14:textId="77777777" w:rsidR="00222867" w:rsidRPr="00347C0D" w:rsidRDefault="006C1F7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347C0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שירות רב </w:t>
            </w:r>
            <w:proofErr w:type="spellStart"/>
            <w:r w:rsidRPr="00347C0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ערוציות</w:t>
            </w:r>
            <w:proofErr w:type="spellEnd"/>
            <w:r w:rsidRPr="00347C0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דיגיטלי למשרד הבריאות שמאפשר לאזרחים ליצור קשר עם המשרד ב</w:t>
            </w:r>
            <w:r w:rsidR="00347C0D" w:rsidRPr="00347C0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אמצעים הבאים:</w:t>
            </w:r>
          </w:p>
        </w:tc>
      </w:tr>
      <w:tr w:rsidR="007548B0" w14:paraId="16666041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284F" w14:textId="77777777" w:rsidR="00222867" w:rsidRPr="00CF3CCC" w:rsidRDefault="00347C0D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proofErr w:type="spellStart"/>
            <w:r w:rsidRPr="00CF3CCC"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>WahtsApp</w:t>
            </w:r>
            <w:proofErr w:type="spellEnd"/>
          </w:p>
        </w:tc>
      </w:tr>
      <w:tr w:rsidR="007548B0" w14:paraId="1294ED27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5356" w14:textId="77777777" w:rsidR="00222867" w:rsidRPr="00CF3CCC" w:rsidRDefault="00347C0D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F3CC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צ'אט באתר</w:t>
            </w:r>
          </w:p>
        </w:tc>
      </w:tr>
      <w:tr w:rsidR="007548B0" w14:paraId="0D122F23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9BA6" w14:textId="77777777" w:rsidR="00222867" w:rsidRPr="00CF3CCC" w:rsidRDefault="00347C0D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CF3CCC">
              <w:rPr>
                <w:rFonts w:asciiTheme="minorBidi" w:hAnsiTheme="minorBidi" w:cstheme="minorBidi" w:hint="cs"/>
                <w:bCs/>
                <w:sz w:val="21"/>
                <w:szCs w:val="21"/>
                <w:lang w:eastAsia="he-IL"/>
              </w:rPr>
              <w:t>SMS</w:t>
            </w:r>
          </w:p>
        </w:tc>
      </w:tr>
      <w:tr w:rsidR="007548B0" w14:paraId="5AD2823B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00B3" w14:textId="77777777" w:rsidR="00222867" w:rsidRPr="00CF3CCC" w:rsidRDefault="00347C0D" w:rsidP="00347C0D">
            <w:pPr>
              <w:bidi w:val="0"/>
              <w:jc w:val="right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CF3CCC"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>Facebook</w:t>
            </w:r>
            <w:r w:rsidRPr="00CF3CCC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 xml:space="preserve"> </w:t>
            </w:r>
            <w:r w:rsidRPr="00CF3CCC"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>Messenger</w:t>
            </w:r>
          </w:p>
        </w:tc>
      </w:tr>
    </w:tbl>
    <w:p w14:paraId="58DAFBE8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63FED164" w14:textId="77777777" w:rsidR="00222867" w:rsidRPr="00AF57E9" w:rsidRDefault="0072330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41B3C890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292210FC" w14:textId="77777777" w:rsidR="00222867" w:rsidRPr="00AF57E9" w:rsidRDefault="0072330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6C2112B7" w14:textId="77777777" w:rsidTr="00222867">
        <w:tc>
          <w:tcPr>
            <w:tcW w:w="3085" w:type="dxa"/>
            <w:hideMark/>
          </w:tcPr>
          <w:p w14:paraId="1AF250C4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5D11320A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77B9845E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23180914" w14:textId="77777777" w:rsidR="00222867" w:rsidRPr="00AF57E9" w:rsidRDefault="0072330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4BD7D723" w14:textId="77777777" w:rsidR="00222867" w:rsidRPr="00AF57E9" w:rsidRDefault="00723303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3"/>
        <w:gridCol w:w="2267"/>
        <w:gridCol w:w="2999"/>
      </w:tblGrid>
      <w:tr w:rsidR="007548B0" w14:paraId="0067B370" w14:textId="77777777" w:rsidTr="00402764">
        <w:tc>
          <w:tcPr>
            <w:tcW w:w="3753" w:type="dxa"/>
            <w:shd w:val="clear" w:color="auto" w:fill="E6E6E6"/>
            <w:hideMark/>
          </w:tcPr>
          <w:p w14:paraId="32653FD8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5266" w:type="dxa"/>
            <w:gridSpan w:val="2"/>
          </w:tcPr>
          <w:p w14:paraId="714F0B0C" w14:textId="77777777" w:rsidR="00222867" w:rsidRPr="00AF57E9" w:rsidRDefault="00347C0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באמפיארד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בע"מ</w:t>
            </w:r>
          </w:p>
        </w:tc>
      </w:tr>
      <w:tr w:rsidR="007548B0" w14:paraId="211DC1D1" w14:textId="77777777" w:rsidTr="00402764">
        <w:tc>
          <w:tcPr>
            <w:tcW w:w="3753" w:type="dxa"/>
            <w:shd w:val="clear" w:color="auto" w:fill="E6E6E6"/>
            <w:hideMark/>
          </w:tcPr>
          <w:p w14:paraId="255B8EB4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447E6004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5266" w:type="dxa"/>
            <w:gridSpan w:val="2"/>
          </w:tcPr>
          <w:p w14:paraId="3F364C66" w14:textId="77777777" w:rsidR="00222867" w:rsidRPr="00AF57E9" w:rsidRDefault="00347C0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 w:rsidRPr="00347C0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514904358</w:t>
            </w:r>
          </w:p>
        </w:tc>
      </w:tr>
      <w:tr w:rsidR="007548B0" w14:paraId="6B0C1A1E" w14:textId="77777777" w:rsidTr="00402764">
        <w:tc>
          <w:tcPr>
            <w:tcW w:w="3753" w:type="dxa"/>
            <w:shd w:val="clear" w:color="auto" w:fill="E6E6E6"/>
            <w:hideMark/>
          </w:tcPr>
          <w:p w14:paraId="0DA143D3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2267" w:type="dxa"/>
            <w:hideMark/>
          </w:tcPr>
          <w:p w14:paraId="7EB3A168" w14:textId="77777777" w:rsidR="00222867" w:rsidRPr="00347C0D" w:rsidRDefault="00CF3CCC" w:rsidP="009B6B2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>
              <w:rPr>
                <w:rFonts w:asciiTheme="minorBidi" w:hAnsiTheme="minorBidi" w:cstheme="minorBidi"/>
                <w:b/>
                <w:sz w:val="21"/>
                <w:szCs w:val="21"/>
              </w:rPr>
              <w:t xml:space="preserve"> </w:t>
            </w:r>
            <w:r w:rsidR="009B6B29" w:rsidRPr="00CF3CCC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9" w:type="dxa"/>
            <w:hideMark/>
          </w:tcPr>
          <w:p w14:paraId="4C4415FB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517EE923" w14:textId="77777777" w:rsidTr="00402764">
        <w:tc>
          <w:tcPr>
            <w:tcW w:w="3753" w:type="dxa"/>
            <w:shd w:val="clear" w:color="auto" w:fill="E6E6E6"/>
            <w:hideMark/>
          </w:tcPr>
          <w:p w14:paraId="4A52EC3B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5266" w:type="dxa"/>
            <w:gridSpan w:val="2"/>
          </w:tcPr>
          <w:p w14:paraId="6A3D6CAC" w14:textId="23F63D32" w:rsidR="00222867" w:rsidRPr="00402764" w:rsidRDefault="00402764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40276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435,100 ₪ כולל מע"מ</w:t>
            </w:r>
          </w:p>
        </w:tc>
      </w:tr>
      <w:tr w:rsidR="007548B0" w14:paraId="3A2AF3E5" w14:textId="77777777" w:rsidTr="00402764">
        <w:tc>
          <w:tcPr>
            <w:tcW w:w="3753" w:type="dxa"/>
            <w:shd w:val="clear" w:color="auto" w:fill="E6E6E6"/>
            <w:hideMark/>
          </w:tcPr>
          <w:p w14:paraId="0CC2B7B7" w14:textId="622E27D9" w:rsidR="00222867" w:rsidRPr="00AF57E9" w:rsidRDefault="009B6B29" w:rsidP="00892D5B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5266" w:type="dxa"/>
            <w:gridSpan w:val="2"/>
          </w:tcPr>
          <w:p w14:paraId="250E8C59" w14:textId="2642782C" w:rsidR="00222867" w:rsidRPr="00AF57E9" w:rsidRDefault="00402764" w:rsidP="00402764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1/4/2020</w:t>
            </w:r>
            <w:r w:rsidR="0097725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ועד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31/3/2021</w:t>
            </w:r>
            <w:r w:rsidR="00892D5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</w:tbl>
    <w:p w14:paraId="1CDB6F8F" w14:textId="77777777" w:rsidR="00222867" w:rsidRPr="00AF57E9" w:rsidRDefault="00723303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295392D9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063556C4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474E5F11" w14:textId="77777777" w:rsidR="00222867" w:rsidRPr="00AF57E9" w:rsidRDefault="00723303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24A1DC0E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7083C67F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0A62E5EF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0F1BB59A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35129C21" w14:textId="77777777" w:rsidR="00222867" w:rsidRPr="00AF57E9" w:rsidRDefault="0072330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1C1664EB" w14:textId="77777777" w:rsidTr="006C1F7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66E5" w14:textId="77777777" w:rsidR="00222867" w:rsidRDefault="006C1F77" w:rsidP="006C1F7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פייסבוק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העולמית בוחרת בכל מדינה מספר ספקים מורשים לצורך חיבור חברות מסחריות לשירותי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WhatsApp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לגבי משרדים ממשלתיים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היתה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החלטה גורפת של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WA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העולמית לא לחבר משרדים ממשלתיים לשירות. בעקבות משבר הקורונה, פנתה דוברת משרד הבריאות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לפייסבוק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העולמית בבקשה לקבלת אישור מיוחד להפעלת ערוץ ה-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WA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לצורך הפחתת עומסים במוקד קול הבריאות. </w:t>
            </w:r>
          </w:p>
          <w:p w14:paraId="5F042EEA" w14:textId="77777777" w:rsidR="006C1F77" w:rsidRDefault="006C1F7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WA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נענתה ונתנה לנו אישור במיוחד לנושא. </w:t>
            </w:r>
          </w:p>
          <w:p w14:paraId="3E88AB0A" w14:textId="62CFED20" w:rsidR="006C1F77" w:rsidRPr="00AF57E9" w:rsidRDefault="008F6727" w:rsidP="00892D5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בקבלת האישור המיוחד מ-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WA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העולמית, חברת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באמפיארד</w:t>
            </w:r>
            <w:proofErr w:type="spellEnd"/>
            <w:r w:rsidR="00892D5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הפכה לספק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347C0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הבלעדי המאושר לספק לנו את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שירותי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WA</w:t>
            </w:r>
            <w:r w:rsidR="00347C0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בישראל</w:t>
            </w:r>
            <w:r w:rsidR="006C1F7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</w:tc>
      </w:tr>
    </w:tbl>
    <w:p w14:paraId="222A4D63" w14:textId="77777777" w:rsidR="00222867" w:rsidRPr="00AF57E9" w:rsidRDefault="00723303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4BE7836A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0BA9590B" w14:textId="77777777" w:rsidR="00222867" w:rsidRPr="00AF57E9" w:rsidRDefault="0072330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AC9C52C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299E2272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6C1F77" w14:paraId="29C6D7E1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33D3" w14:textId="77777777" w:rsidR="00222867" w:rsidRPr="00AF57E9" w:rsidRDefault="006C1F7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שירה ביבס-קורן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F946" w14:textId="77777777" w:rsidR="00222867" w:rsidRPr="00AF57E9" w:rsidRDefault="006C1F77" w:rsidP="006C1F7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פרויקטים במערכות ליבה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C12E" w14:textId="77777777" w:rsidR="00222867" w:rsidRPr="00AF57E9" w:rsidRDefault="006C1F7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 wp14:anchorId="2FEF0130" wp14:editId="7F0D6D85">
                  <wp:extent cx="1459840" cy="463855"/>
                  <wp:effectExtent l="0" t="0" r="762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ימה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551" cy="488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F77" w14:paraId="695A0EBA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C54A83B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6C6C2F0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231536A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3EF3F446" w14:textId="77777777" w:rsidR="00222867" w:rsidRPr="00817FBA" w:rsidRDefault="00723303" w:rsidP="00222867">
      <w:bookmarkStart w:id="0" w:name="_GoBack"/>
      <w:bookmarkEnd w:id="0"/>
    </w:p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8040D" w14:textId="77777777" w:rsidR="00723303" w:rsidRDefault="00723303">
      <w:r>
        <w:separator/>
      </w:r>
    </w:p>
  </w:endnote>
  <w:endnote w:type="continuationSeparator" w:id="0">
    <w:p w14:paraId="38CAAB0C" w14:textId="77777777" w:rsidR="00723303" w:rsidRDefault="00723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64152193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2BDB3515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13903BE6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1F56B528" w14:textId="7389CDC2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402764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402764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5C7087C3" w14:textId="77777777" w:rsidR="00354861" w:rsidRPr="0098529F" w:rsidRDefault="00723303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15BDCE3A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19B5E729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271D2CE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3B10A8C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9EE4AF2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06B9EC58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2D9D5645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08036EAF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25ACAB5C" w14:textId="77777777" w:rsidR="00E678BB" w:rsidRPr="00354861" w:rsidRDefault="00723303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8F033" w14:textId="77777777" w:rsidR="00723303" w:rsidRDefault="00723303">
      <w:r>
        <w:separator/>
      </w:r>
    </w:p>
  </w:footnote>
  <w:footnote w:type="continuationSeparator" w:id="0">
    <w:p w14:paraId="02BDBD70" w14:textId="77777777" w:rsidR="00723303" w:rsidRDefault="00723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715B7582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6F1D00F2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46BA3A4D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7C59D996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5CB7FEC0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3E793911" wp14:editId="4B8F1C70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19B4F5C7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4E458798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5C6FA3D0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1EC5B59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37937AE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770B344C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DFD455B" w14:textId="77777777" w:rsidR="009220EC" w:rsidRPr="00D84715" w:rsidRDefault="0072330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85A8343" w14:textId="77777777" w:rsidR="009220EC" w:rsidRDefault="0072330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36A5497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13C07FD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515B2A36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3E23B14" w14:textId="77777777" w:rsidR="003D6D13" w:rsidRPr="00D84715" w:rsidRDefault="0072330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90129D6" w14:textId="77777777" w:rsidR="003D6D13" w:rsidRPr="00D84715" w:rsidRDefault="0072330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CAEB9BA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617FD3F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20783F16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16F28AB" w14:textId="77777777" w:rsidR="009220EC" w:rsidRPr="00D84715" w:rsidRDefault="0072330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077F3CD" w14:textId="77777777" w:rsidR="009220EC" w:rsidRPr="00D84715" w:rsidRDefault="0072330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4D0C47B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80E87B0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54B043CF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018E1CB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159B086F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779F3C13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2D0961F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71BE86D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09264E78" w14:textId="77777777" w:rsidR="00E678BB" w:rsidRPr="00D84715" w:rsidRDefault="00723303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336CDD"/>
    <w:rsid w:val="00347C0D"/>
    <w:rsid w:val="003A043B"/>
    <w:rsid w:val="00402764"/>
    <w:rsid w:val="0040799B"/>
    <w:rsid w:val="004624ED"/>
    <w:rsid w:val="006C1F77"/>
    <w:rsid w:val="00710BBE"/>
    <w:rsid w:val="00723303"/>
    <w:rsid w:val="007548B0"/>
    <w:rsid w:val="007D6909"/>
    <w:rsid w:val="007F5754"/>
    <w:rsid w:val="00892D5B"/>
    <w:rsid w:val="008F6727"/>
    <w:rsid w:val="0097725A"/>
    <w:rsid w:val="009B6B29"/>
    <w:rsid w:val="009F7FB7"/>
    <w:rsid w:val="00CD2945"/>
    <w:rsid w:val="00CF3CCC"/>
    <w:rsid w:val="00CF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5E2E93"/>
  <w15:docId w15:val="{7FAA3136-71D7-4A49-AB8C-62DB25DF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styleId="aff0">
    <w:name w:val="Revision"/>
    <w:hidden/>
    <w:uiPriority w:val="99"/>
    <w:semiHidden/>
    <w:rsid w:val="00892D5B"/>
    <w:rPr>
      <w:rFonts w:ascii="Verdana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1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23C810-5C8C-425B-AE56-8C6288F1A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</TotalTime>
  <Pages>2</Pages>
  <Words>342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דורין אמויאל</cp:lastModifiedBy>
  <cp:revision>2</cp:revision>
  <dcterms:created xsi:type="dcterms:W3CDTF">2020-04-19T05:49:00Z</dcterms:created>
  <dcterms:modified xsi:type="dcterms:W3CDTF">2020-04-19T05:49:00Z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